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361" w:rsidRDefault="00A77361" w:rsidP="00A77361">
      <w:pPr>
        <w:jc w:val="center"/>
        <w:rPr>
          <w:u w:val="single"/>
        </w:rPr>
      </w:pPr>
    </w:p>
    <w:p w:rsidR="00A77361" w:rsidRPr="00A77361" w:rsidRDefault="00A77361" w:rsidP="00A77361">
      <w:pPr>
        <w:jc w:val="center"/>
        <w:rPr>
          <w:u w:val="single"/>
        </w:rPr>
      </w:pPr>
      <w:r w:rsidRPr="00A77361">
        <w:rPr>
          <w:u w:val="single"/>
        </w:rPr>
        <w:t>2019 Alley Activation Sponsorship Donation Form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"/>
        <w:gridCol w:w="173"/>
        <w:gridCol w:w="653"/>
        <w:gridCol w:w="427"/>
        <w:gridCol w:w="539"/>
        <w:gridCol w:w="107"/>
        <w:gridCol w:w="1872"/>
        <w:gridCol w:w="539"/>
        <w:gridCol w:w="1529"/>
        <w:gridCol w:w="2881"/>
      </w:tblGrid>
      <w:tr w:rsidR="00C9238F" w:rsidRPr="00C9238F" w:rsidTr="00576892">
        <w:sdt>
          <w:sdtPr>
            <w:id w:val="1621259925"/>
            <w:placeholder>
              <w:docPart w:val="4E7CAD4EE1674F12AF30A60F2291FD4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:rsidR="00C9238F" w:rsidRPr="00C9238F" w:rsidRDefault="00C96307" w:rsidP="00576892">
                <w:pPr>
                  <w:spacing w:before="240"/>
                </w:pPr>
                <w:r w:rsidRPr="00576892">
                  <w:t>First Name</w:t>
                </w:r>
              </w:p>
            </w:tc>
          </w:sdtContent>
        </w:sdt>
        <w:tc>
          <w:tcPr>
            <w:tcW w:w="3989" w:type="pct"/>
            <w:gridSpan w:val="6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C9238F" w:rsidRPr="00C9238F" w:rsidTr="00576892">
        <w:sdt>
          <w:sdtPr>
            <w:id w:val="-1470592894"/>
            <w:placeholder>
              <w:docPart w:val="3086C747772C4AD4A309B1DE75633E1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:rsidR="00C9238F" w:rsidRPr="00C9238F" w:rsidRDefault="00C96307" w:rsidP="00576892">
                <w:pPr>
                  <w:spacing w:before="240"/>
                </w:pPr>
                <w:r w:rsidRPr="00576892">
                  <w:t>Last Name</w:t>
                </w:r>
              </w:p>
            </w:tc>
          </w:sdtContent>
        </w:sdt>
        <w:tc>
          <w:tcPr>
            <w:tcW w:w="3989" w:type="pct"/>
            <w:gridSpan w:val="6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C9238F" w:rsidRPr="00C9238F" w:rsidTr="00576892">
        <w:sdt>
          <w:sdtPr>
            <w:id w:val="572943512"/>
            <w:placeholder>
              <w:docPart w:val="A19C4FFAA206431A9411CF34071276A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:rsidR="00C9238F" w:rsidRPr="00C9238F" w:rsidRDefault="00C96307" w:rsidP="00576892">
                <w:pPr>
                  <w:spacing w:before="240"/>
                </w:pPr>
                <w:r w:rsidRPr="00576892">
                  <w:t>Address</w:t>
                </w:r>
              </w:p>
            </w:tc>
          </w:sdtContent>
        </w:sdt>
        <w:tc>
          <w:tcPr>
            <w:tcW w:w="3989" w:type="pct"/>
            <w:gridSpan w:val="6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C9238F" w:rsidRPr="00C9238F" w:rsidTr="00576892">
        <w:sdt>
          <w:sdtPr>
            <w:id w:val="-521243642"/>
            <w:placeholder>
              <w:docPart w:val="BF66DD77C02C4A599236854D47DCDA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:rsidR="00C9238F" w:rsidRPr="00C9238F" w:rsidRDefault="00C96307" w:rsidP="00576892">
                <w:pPr>
                  <w:spacing w:before="240"/>
                </w:pPr>
                <w:r w:rsidRPr="00576892">
                  <w:t>City/State/Zip</w:t>
                </w:r>
              </w:p>
            </w:tc>
          </w:sdtContent>
        </w:sdt>
        <w:tc>
          <w:tcPr>
            <w:tcW w:w="3989" w:type="pct"/>
            <w:gridSpan w:val="6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576892" w:rsidRPr="00C9238F" w:rsidTr="00576892">
        <w:sdt>
          <w:sdtPr>
            <w:id w:val="83577009"/>
            <w:placeholder>
              <w:docPart w:val="C20216816A8141059F637FD60D05738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:rsidR="00576892" w:rsidRPr="00C9238F" w:rsidRDefault="00576892" w:rsidP="00576892">
                <w:pPr>
                  <w:spacing w:before="240"/>
                </w:pPr>
                <w:r>
                  <w:t xml:space="preserve">Home </w:t>
                </w:r>
                <w:r w:rsidRPr="00576892">
                  <w:t>Phone</w:t>
                </w:r>
              </w:p>
            </w:tc>
          </w:sdtContent>
        </w:sdt>
        <w:tc>
          <w:tcPr>
            <w:tcW w:w="1633" w:type="pct"/>
            <w:gridSpan w:val="4"/>
            <w:tcBorders>
              <w:bottom w:val="single" w:sz="4" w:space="0" w:color="auto"/>
            </w:tcBorders>
            <w:vAlign w:val="bottom"/>
          </w:tcPr>
          <w:p w:rsidR="00576892" w:rsidRPr="00C9238F" w:rsidRDefault="00576892" w:rsidP="00576892">
            <w:pPr>
              <w:spacing w:before="240"/>
            </w:pPr>
          </w:p>
        </w:tc>
        <w:sdt>
          <w:sdtPr>
            <w:id w:val="-1074967882"/>
            <w:placeholder>
              <w:docPart w:val="72F3F2366B1545EDAFA245AAF93826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7" w:type="pct"/>
                <w:vAlign w:val="bottom"/>
              </w:tcPr>
              <w:p w:rsidR="00576892" w:rsidRPr="00846B76" w:rsidRDefault="00576892" w:rsidP="00576892">
                <w:r>
                  <w:t>Cell</w:t>
                </w:r>
                <w:r w:rsidRPr="0090596C">
                  <w:t xml:space="preserve"> Phone</w:t>
                </w:r>
              </w:p>
            </w:tc>
          </w:sdtContent>
        </w:sdt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:rsidR="00576892" w:rsidRPr="00C9238F" w:rsidRDefault="00576892" w:rsidP="00576892">
            <w:pPr>
              <w:spacing w:before="240"/>
            </w:pPr>
          </w:p>
        </w:tc>
      </w:tr>
      <w:tr w:rsidR="00C9238F" w:rsidRPr="00C9238F" w:rsidTr="00576892">
        <w:sdt>
          <w:sdtPr>
            <w:id w:val="-965116832"/>
            <w:placeholder>
              <w:docPart w:val="674D4878F4BB4A338B098E006FDA73F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:rsidR="00C9238F" w:rsidRPr="00C9238F" w:rsidRDefault="00C96307" w:rsidP="0057689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3989" w:type="pct"/>
            <w:gridSpan w:val="6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C9238F" w:rsidRPr="00C9238F" w:rsidTr="00576892">
        <w:trPr>
          <w:trHeight w:val="54"/>
        </w:trPr>
        <w:tc>
          <w:tcPr>
            <w:tcW w:w="5000" w:type="pct"/>
            <w:gridSpan w:val="10"/>
            <w:shd w:val="clear" w:color="auto" w:fill="auto"/>
            <w:vAlign w:val="bottom"/>
          </w:tcPr>
          <w:p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:rsidTr="00576892">
        <w:sdt>
          <w:sdtPr>
            <w:id w:val="71858239"/>
            <w:placeholder>
              <w:docPart w:val="520A7B16F91A4F6FAE80A5CB543762B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56" w:type="pct"/>
                <w:gridSpan w:val="7"/>
                <w:vAlign w:val="bottom"/>
              </w:tcPr>
              <w:p w:rsidR="00C9238F" w:rsidRDefault="00576892" w:rsidP="00576892">
                <w:pPr>
                  <w:spacing w:before="240"/>
                </w:pPr>
                <w:r w:rsidRPr="00576892">
                  <w:t>Enclosed is my tax-deductible gift of</w:t>
                </w:r>
              </w:p>
            </w:tc>
          </w:sdtContent>
        </w:sdt>
        <w:tc>
          <w:tcPr>
            <w:tcW w:w="2644" w:type="pct"/>
            <w:gridSpan w:val="3"/>
            <w:tcBorders>
              <w:bottom w:val="single" w:sz="4" w:space="0" w:color="auto"/>
            </w:tcBorders>
            <w:vAlign w:val="bottom"/>
          </w:tcPr>
          <w:p w:rsidR="00C9238F" w:rsidRDefault="00C9238F" w:rsidP="00576892">
            <w:pPr>
              <w:spacing w:before="240"/>
            </w:pPr>
            <w:r>
              <w:t>$</w:t>
            </w:r>
          </w:p>
        </w:tc>
      </w:tr>
      <w:tr w:rsidR="00C9238F" w:rsidRPr="00C9238F" w:rsidTr="00576892">
        <w:trPr>
          <w:trHeight w:val="576"/>
        </w:trPr>
        <w:sdt>
          <w:sdtPr>
            <w:id w:val="-1529327273"/>
            <w:placeholder>
              <w:docPart w:val="D0FCCE4819584BCEB657CD455447FE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10"/>
                <w:vAlign w:val="bottom"/>
              </w:tcPr>
              <w:p w:rsidR="00C9238F" w:rsidRPr="00C9238F" w:rsidRDefault="00576892" w:rsidP="00576892">
                <w:r w:rsidRPr="00576892">
                  <w:t>I would like my donation applied toward:</w:t>
                </w:r>
              </w:p>
            </w:tc>
          </w:sdtContent>
        </w:sdt>
      </w:tr>
      <w:tr w:rsidR="00C9238F" w:rsidRPr="00C9238F" w:rsidTr="00576892">
        <w:tc>
          <w:tcPr>
            <w:tcW w:w="783" w:type="pct"/>
            <w:gridSpan w:val="3"/>
            <w:vAlign w:val="bottom"/>
          </w:tcPr>
          <w:p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7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120"/>
            </w:pPr>
          </w:p>
        </w:tc>
      </w:tr>
      <w:tr w:rsidR="00C9238F" w:rsidRPr="00C9238F" w:rsidTr="00576892">
        <w:tc>
          <w:tcPr>
            <w:tcW w:w="783" w:type="pct"/>
            <w:gridSpan w:val="3"/>
            <w:vAlign w:val="bottom"/>
          </w:tcPr>
          <w:p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120"/>
            </w:pPr>
          </w:p>
        </w:tc>
      </w:tr>
      <w:tr w:rsidR="00C9238F" w:rsidRPr="00C9238F" w:rsidTr="00576892">
        <w:tc>
          <w:tcPr>
            <w:tcW w:w="783" w:type="pct"/>
            <w:gridSpan w:val="3"/>
            <w:vAlign w:val="bottom"/>
          </w:tcPr>
          <w:p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120"/>
            </w:pPr>
          </w:p>
        </w:tc>
      </w:tr>
      <w:tr w:rsidR="00C9238F" w:rsidRPr="00C9238F" w:rsidTr="00576892">
        <w:tc>
          <w:tcPr>
            <w:tcW w:w="783" w:type="pct"/>
            <w:gridSpan w:val="3"/>
            <w:vAlign w:val="bottom"/>
          </w:tcPr>
          <w:p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120"/>
            </w:pPr>
          </w:p>
        </w:tc>
      </w:tr>
      <w:tr w:rsidR="00C9238F" w:rsidRPr="00C9238F" w:rsidTr="00576892">
        <w:tc>
          <w:tcPr>
            <w:tcW w:w="783" w:type="pct"/>
            <w:gridSpan w:val="3"/>
            <w:vAlign w:val="bottom"/>
          </w:tcPr>
          <w:p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120"/>
            </w:pPr>
          </w:p>
        </w:tc>
      </w:tr>
      <w:tr w:rsidR="00C9238F" w:rsidRPr="00C9238F" w:rsidTr="00576892">
        <w:tc>
          <w:tcPr>
            <w:tcW w:w="1356" w:type="pct"/>
            <w:gridSpan w:val="6"/>
            <w:vAlign w:val="bottom"/>
          </w:tcPr>
          <w:p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44" w:type="pct"/>
            <w:gridSpan w:val="4"/>
            <w:vAlign w:val="bottom"/>
          </w:tcPr>
          <w:p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:rsidTr="00576892">
        <w:sdt>
          <w:sdtPr>
            <w:id w:val="-134880091"/>
            <w:placeholder>
              <w:docPart w:val="2FF2F16446D04FB3BBA22341D25B24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10"/>
                <w:vAlign w:val="bottom"/>
              </w:tcPr>
              <w:p w:rsidR="00C9238F" w:rsidRDefault="00576892" w:rsidP="00576892">
                <w:pPr>
                  <w:spacing w:before="240"/>
                </w:pPr>
                <w:r w:rsidRPr="00576892">
                  <w:t>Please make checks, corporate matches, and other donations payable to:</w:t>
                </w:r>
              </w:p>
            </w:tc>
          </w:sdtContent>
        </w:sdt>
      </w:tr>
      <w:tr w:rsidR="00C9238F" w:rsidRPr="00C9238F" w:rsidTr="00576892">
        <w:tc>
          <w:tcPr>
            <w:tcW w:w="434" w:type="pct"/>
            <w:gridSpan w:val="2"/>
            <w:vAlign w:val="bottom"/>
          </w:tcPr>
          <w:p w:rsidR="00C9238F" w:rsidRPr="00C9238F" w:rsidRDefault="00C9238F" w:rsidP="00576892">
            <w:pPr>
              <w:spacing w:before="120"/>
            </w:pPr>
          </w:p>
        </w:tc>
        <w:tc>
          <w:tcPr>
            <w:tcW w:w="4566" w:type="pct"/>
            <w:gridSpan w:val="8"/>
            <w:tcBorders>
              <w:bottom w:val="single" w:sz="4" w:space="0" w:color="auto"/>
            </w:tcBorders>
            <w:vAlign w:val="bottom"/>
          </w:tcPr>
          <w:p w:rsidR="00C9238F" w:rsidRPr="00C9238F" w:rsidRDefault="00A77361" w:rsidP="00576892">
            <w:pPr>
              <w:spacing w:before="120"/>
            </w:pPr>
            <w:r>
              <w:t xml:space="preserve">Detroit </w:t>
            </w:r>
            <w:proofErr w:type="spellStart"/>
            <w:r>
              <w:t>Aint</w:t>
            </w:r>
            <w:proofErr w:type="spellEnd"/>
            <w:r>
              <w:t xml:space="preserve"> Violent It’s Safe</w:t>
            </w:r>
            <w:r w:rsidR="00B66338">
              <w:t xml:space="preserve"> 12074 Prairie Street Detroit, MI 48204</w:t>
            </w:r>
          </w:p>
        </w:tc>
      </w:tr>
      <w:tr w:rsidR="00C9238F" w:rsidRPr="00C9238F" w:rsidTr="00576892">
        <w:sdt>
          <w:sdtPr>
            <w:id w:val="-263377769"/>
            <w:placeholder>
              <w:docPart w:val="0C5A241130D5418D816405E0C3C7ABA8"/>
            </w:placeholder>
            <w:temporary/>
            <w15:appearance w15:val="hidden"/>
          </w:sdtPr>
          <w:sdtEndPr/>
          <w:sdtContent>
            <w:tc>
              <w:tcPr>
                <w:tcW w:w="1299" w:type="pct"/>
                <w:gridSpan w:val="5"/>
                <w:vAlign w:val="bottom"/>
              </w:tcPr>
              <w:p w:rsidR="00C9238F" w:rsidRPr="00C9238F" w:rsidRDefault="00576892" w:rsidP="00576892">
                <w:pPr>
                  <w:spacing w:before="240"/>
                </w:pPr>
                <w:r w:rsidRPr="00576892">
                  <w:t>Organization Name</w:t>
                </w:r>
              </w:p>
            </w:tc>
          </w:sdtContent>
        </w:sdt>
        <w:tc>
          <w:tcPr>
            <w:tcW w:w="3701" w:type="pct"/>
            <w:gridSpan w:val="5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C9238F" w:rsidRPr="00C9238F" w:rsidTr="00576892">
        <w:sdt>
          <w:sdtPr>
            <w:id w:val="512271700"/>
            <w:placeholder>
              <w:docPart w:val="EEFECD8C01A444CE9494EBA3A6ED906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:rsidR="00C9238F" w:rsidRPr="00C9238F" w:rsidRDefault="00576892" w:rsidP="00576892">
                <w:r w:rsidRPr="00576892">
                  <w:t>Branding/Logo</w:t>
                </w:r>
              </w:p>
            </w:tc>
          </w:sdtContent>
        </w:sdt>
        <w:tc>
          <w:tcPr>
            <w:tcW w:w="3989" w:type="pct"/>
            <w:gridSpan w:val="6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8B0E32" w:rsidRPr="00C9238F" w:rsidTr="00576892">
        <w:tc>
          <w:tcPr>
            <w:tcW w:w="342" w:type="pct"/>
            <w:vAlign w:val="bottom"/>
          </w:tcPr>
          <w:p w:rsidR="008B0E32" w:rsidRPr="00C9238F" w:rsidRDefault="008B0E32" w:rsidP="00576892">
            <w:pPr>
              <w:spacing w:before="480"/>
            </w:pPr>
            <w:r w:rsidRPr="00C9238F">
              <w:rPr>
                <w:sz w:val="36"/>
              </w:rPr>
              <w:sym w:font="Wingdings 2" w:char="F0A3"/>
            </w:r>
          </w:p>
        </w:tc>
        <w:sdt>
          <w:sdtPr>
            <w:id w:val="-1206873993"/>
            <w:placeholder>
              <w:docPart w:val="74B0FF18E0A74460A0D6ADD7274EA5A4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58" w:type="pct"/>
                <w:gridSpan w:val="9"/>
                <w:vAlign w:val="bottom"/>
              </w:tcPr>
              <w:p w:rsidR="008B0E32" w:rsidRPr="00C9238F" w:rsidRDefault="00576892" w:rsidP="00576892">
                <w:r w:rsidRPr="00576892">
                  <w:t>Please keep my donation confidential</w:t>
                </w:r>
              </w:p>
            </w:tc>
          </w:sdtContent>
        </w:sdt>
      </w:tr>
    </w:tbl>
    <w:p w:rsidR="00C9238F" w:rsidRDefault="00C9238F" w:rsidP="00AF6BFE">
      <w:pPr>
        <w:pStyle w:val="NoSpacing"/>
      </w:pPr>
    </w:p>
    <w:p w:rsidR="00A77361" w:rsidRPr="00A77361" w:rsidRDefault="00A77361" w:rsidP="00A77361"/>
    <w:p w:rsidR="00A77361" w:rsidRDefault="00A77361" w:rsidP="00A77361">
      <w:pPr>
        <w:tabs>
          <w:tab w:val="left" w:pos="1586"/>
        </w:tabs>
      </w:pPr>
      <w:r>
        <w:tab/>
      </w:r>
    </w:p>
    <w:p w:rsidR="00333194" w:rsidRDefault="00333194" w:rsidP="00A77361">
      <w:pPr>
        <w:tabs>
          <w:tab w:val="left" w:pos="1586"/>
        </w:tabs>
      </w:pPr>
    </w:p>
    <w:p w:rsidR="006A7BBB" w:rsidRDefault="00333194" w:rsidP="00A77361">
      <w:pPr>
        <w:tabs>
          <w:tab w:val="left" w:pos="1586"/>
        </w:tabs>
      </w:pPr>
      <w:r>
        <w:t>Alley Icon $10,000</w:t>
      </w:r>
    </w:p>
    <w:p w:rsidR="006A7BBB" w:rsidRPr="006A7BBB" w:rsidRDefault="006A7BBB" w:rsidP="006A7BBB">
      <w:pPr>
        <w:numPr>
          <w:ilvl w:val="0"/>
          <w:numId w:val="23"/>
        </w:numPr>
        <w:tabs>
          <w:tab w:val="left" w:pos="1586"/>
        </w:tabs>
        <w:rPr>
          <w:lang w:val="en-BZ"/>
        </w:rPr>
      </w:pPr>
      <w:r w:rsidRPr="006A7BBB">
        <w:rPr>
          <w:lang w:val="en-BZ"/>
        </w:rPr>
        <w:t>Corporate Logo Display</w:t>
      </w:r>
    </w:p>
    <w:p w:rsidR="006A7BBB" w:rsidRPr="006A7BBB" w:rsidRDefault="006A7BBB" w:rsidP="006A7BBB">
      <w:pPr>
        <w:numPr>
          <w:ilvl w:val="0"/>
          <w:numId w:val="23"/>
        </w:numPr>
        <w:tabs>
          <w:tab w:val="left" w:pos="1586"/>
        </w:tabs>
        <w:rPr>
          <w:lang w:val="en-BZ"/>
        </w:rPr>
      </w:pPr>
      <w:r w:rsidRPr="006A7BBB">
        <w:rPr>
          <w:lang w:val="en-BZ"/>
        </w:rPr>
        <w:t xml:space="preserve">Plaque of </w:t>
      </w:r>
      <w:proofErr w:type="spellStart"/>
      <w:r w:rsidRPr="006A7BBB">
        <w:rPr>
          <w:lang w:val="en-BZ"/>
        </w:rPr>
        <w:t>Rec</w:t>
      </w:r>
      <w:r w:rsidR="00333194">
        <w:rPr>
          <w:lang w:val="en-BZ"/>
        </w:rPr>
        <w:t>o</w:t>
      </w:r>
      <w:r w:rsidRPr="006A7BBB">
        <w:rPr>
          <w:lang w:val="en-BZ"/>
        </w:rPr>
        <w:t>nization</w:t>
      </w:r>
      <w:proofErr w:type="spellEnd"/>
    </w:p>
    <w:p w:rsidR="006A7BBB" w:rsidRPr="006A7BBB" w:rsidRDefault="006A7BBB" w:rsidP="006A7BBB">
      <w:pPr>
        <w:numPr>
          <w:ilvl w:val="0"/>
          <w:numId w:val="23"/>
        </w:numPr>
        <w:tabs>
          <w:tab w:val="left" w:pos="1586"/>
        </w:tabs>
        <w:rPr>
          <w:lang w:val="en-BZ"/>
        </w:rPr>
      </w:pPr>
      <w:r w:rsidRPr="006A7BBB">
        <w:rPr>
          <w:lang w:val="en-BZ"/>
        </w:rPr>
        <w:t>Letter of Appreciate featured on Webpage</w:t>
      </w:r>
    </w:p>
    <w:p w:rsidR="006A7BBB" w:rsidRPr="006A7BBB" w:rsidRDefault="006A7BBB" w:rsidP="006A7BBB">
      <w:pPr>
        <w:numPr>
          <w:ilvl w:val="0"/>
          <w:numId w:val="23"/>
        </w:numPr>
        <w:tabs>
          <w:tab w:val="left" w:pos="1586"/>
        </w:tabs>
        <w:rPr>
          <w:lang w:val="en-BZ"/>
        </w:rPr>
      </w:pPr>
      <w:r w:rsidRPr="006A7BBB">
        <w:rPr>
          <w:i/>
          <w:iCs/>
        </w:rPr>
        <w:t>Videos and photos about the partnership</w:t>
      </w:r>
    </w:p>
    <w:p w:rsidR="006A7BBB" w:rsidRPr="006A7BBB" w:rsidRDefault="006A7BBB" w:rsidP="006A7BBB">
      <w:pPr>
        <w:numPr>
          <w:ilvl w:val="0"/>
          <w:numId w:val="23"/>
        </w:numPr>
        <w:tabs>
          <w:tab w:val="left" w:pos="1586"/>
        </w:tabs>
        <w:rPr>
          <w:lang w:val="en-BZ"/>
        </w:rPr>
      </w:pPr>
      <w:r w:rsidRPr="006A7BBB">
        <w:rPr>
          <w:i/>
          <w:iCs/>
        </w:rPr>
        <w:t>Naming Rights</w:t>
      </w:r>
    </w:p>
    <w:p w:rsidR="006A7BBB" w:rsidRPr="006A7BBB" w:rsidRDefault="006A7BBB" w:rsidP="006A7BBB">
      <w:pPr>
        <w:numPr>
          <w:ilvl w:val="0"/>
          <w:numId w:val="23"/>
        </w:numPr>
        <w:tabs>
          <w:tab w:val="left" w:pos="1586"/>
        </w:tabs>
        <w:rPr>
          <w:lang w:val="en-BZ"/>
        </w:rPr>
      </w:pPr>
      <w:r w:rsidRPr="006A7BBB">
        <w:rPr>
          <w:i/>
          <w:iCs/>
        </w:rPr>
        <w:t>Pop up Shop Opportunity</w:t>
      </w:r>
    </w:p>
    <w:p w:rsidR="00333194" w:rsidRDefault="00333194" w:rsidP="00333194">
      <w:pPr>
        <w:tabs>
          <w:tab w:val="left" w:pos="1586"/>
        </w:tabs>
        <w:ind w:left="720"/>
        <w:rPr>
          <w:lang w:val="en-BZ"/>
        </w:rPr>
      </w:pPr>
    </w:p>
    <w:p w:rsidR="00333194" w:rsidRPr="00333194" w:rsidRDefault="00333194" w:rsidP="00333194">
      <w:pPr>
        <w:tabs>
          <w:tab w:val="left" w:pos="1586"/>
        </w:tabs>
        <w:rPr>
          <w:lang w:val="en-BZ"/>
        </w:rPr>
      </w:pPr>
      <w:r w:rsidRPr="00333194">
        <w:rPr>
          <w:lang w:val="en-BZ"/>
        </w:rPr>
        <w:t>Alley King $7500</w:t>
      </w:r>
    </w:p>
    <w:p w:rsidR="00333194" w:rsidRPr="00333194" w:rsidRDefault="00333194" w:rsidP="00333194">
      <w:pPr>
        <w:numPr>
          <w:ilvl w:val="0"/>
          <w:numId w:val="24"/>
        </w:numPr>
        <w:tabs>
          <w:tab w:val="left" w:pos="1586"/>
        </w:tabs>
        <w:rPr>
          <w:lang w:val="en-BZ"/>
        </w:rPr>
      </w:pPr>
      <w:r w:rsidRPr="00333194">
        <w:rPr>
          <w:lang w:val="en-BZ"/>
        </w:rPr>
        <w:t>Corporate Logo Display</w:t>
      </w:r>
    </w:p>
    <w:p w:rsidR="00333194" w:rsidRPr="00333194" w:rsidRDefault="00333194" w:rsidP="00333194">
      <w:pPr>
        <w:numPr>
          <w:ilvl w:val="0"/>
          <w:numId w:val="24"/>
        </w:numPr>
        <w:tabs>
          <w:tab w:val="left" w:pos="1586"/>
        </w:tabs>
        <w:rPr>
          <w:lang w:val="en-BZ"/>
        </w:rPr>
      </w:pPr>
      <w:r w:rsidRPr="00333194">
        <w:rPr>
          <w:lang w:val="en-BZ"/>
        </w:rPr>
        <w:t xml:space="preserve">Plaque of </w:t>
      </w:r>
      <w:proofErr w:type="spellStart"/>
      <w:r w:rsidRPr="00333194">
        <w:rPr>
          <w:lang w:val="en-BZ"/>
        </w:rPr>
        <w:t>Reconization</w:t>
      </w:r>
      <w:proofErr w:type="spellEnd"/>
    </w:p>
    <w:p w:rsidR="00333194" w:rsidRPr="00333194" w:rsidRDefault="00333194" w:rsidP="00333194">
      <w:pPr>
        <w:numPr>
          <w:ilvl w:val="0"/>
          <w:numId w:val="24"/>
        </w:numPr>
        <w:tabs>
          <w:tab w:val="left" w:pos="1586"/>
        </w:tabs>
        <w:rPr>
          <w:lang w:val="en-BZ"/>
        </w:rPr>
      </w:pPr>
      <w:r w:rsidRPr="00333194">
        <w:rPr>
          <w:lang w:val="en-BZ"/>
        </w:rPr>
        <w:t>Letter of Appreciate featured on Webpage</w:t>
      </w:r>
    </w:p>
    <w:p w:rsidR="00333194" w:rsidRPr="00333194" w:rsidRDefault="00333194" w:rsidP="00333194">
      <w:pPr>
        <w:numPr>
          <w:ilvl w:val="0"/>
          <w:numId w:val="24"/>
        </w:numPr>
        <w:tabs>
          <w:tab w:val="left" w:pos="1586"/>
        </w:tabs>
        <w:rPr>
          <w:lang w:val="en-BZ"/>
        </w:rPr>
      </w:pPr>
      <w:r w:rsidRPr="00333194">
        <w:rPr>
          <w:i/>
          <w:iCs/>
        </w:rPr>
        <w:t>Videos and photos about the partnership</w:t>
      </w:r>
    </w:p>
    <w:p w:rsidR="00333194" w:rsidRPr="00333194" w:rsidRDefault="00333194" w:rsidP="00333194">
      <w:pPr>
        <w:numPr>
          <w:ilvl w:val="0"/>
          <w:numId w:val="24"/>
        </w:numPr>
        <w:tabs>
          <w:tab w:val="left" w:pos="1586"/>
        </w:tabs>
        <w:rPr>
          <w:lang w:val="en-BZ"/>
        </w:rPr>
      </w:pPr>
      <w:r w:rsidRPr="00333194">
        <w:rPr>
          <w:i/>
          <w:iCs/>
        </w:rPr>
        <w:t>Pop up Shop Opportunity</w:t>
      </w:r>
    </w:p>
    <w:p w:rsidR="00333194" w:rsidRDefault="00333194" w:rsidP="00333194">
      <w:pPr>
        <w:tabs>
          <w:tab w:val="left" w:pos="1586"/>
        </w:tabs>
        <w:ind w:left="360"/>
        <w:rPr>
          <w:lang w:val="en-BZ"/>
        </w:rPr>
      </w:pPr>
    </w:p>
    <w:p w:rsidR="00333194" w:rsidRDefault="00333194" w:rsidP="00333194">
      <w:pPr>
        <w:tabs>
          <w:tab w:val="left" w:pos="1586"/>
        </w:tabs>
        <w:rPr>
          <w:lang w:val="en-BZ"/>
        </w:rPr>
      </w:pPr>
      <w:r w:rsidRPr="00333194">
        <w:rPr>
          <w:lang w:val="en-BZ"/>
        </w:rPr>
        <w:t>Alley Anchor $5000</w:t>
      </w:r>
    </w:p>
    <w:p w:rsidR="00333194" w:rsidRPr="00333194" w:rsidRDefault="00333194" w:rsidP="00333194">
      <w:pPr>
        <w:numPr>
          <w:ilvl w:val="0"/>
          <w:numId w:val="25"/>
        </w:numPr>
        <w:tabs>
          <w:tab w:val="left" w:pos="1586"/>
        </w:tabs>
        <w:rPr>
          <w:lang w:val="en-BZ"/>
        </w:rPr>
      </w:pPr>
      <w:r w:rsidRPr="00333194">
        <w:rPr>
          <w:lang w:val="en-BZ"/>
        </w:rPr>
        <w:t>Corporate Logo Display</w:t>
      </w:r>
    </w:p>
    <w:p w:rsidR="00333194" w:rsidRPr="00333194" w:rsidRDefault="00333194" w:rsidP="00333194">
      <w:pPr>
        <w:numPr>
          <w:ilvl w:val="0"/>
          <w:numId w:val="25"/>
        </w:numPr>
        <w:tabs>
          <w:tab w:val="left" w:pos="1586"/>
        </w:tabs>
        <w:rPr>
          <w:lang w:val="en-BZ"/>
        </w:rPr>
      </w:pPr>
      <w:r w:rsidRPr="00333194">
        <w:rPr>
          <w:lang w:val="en-BZ"/>
        </w:rPr>
        <w:t xml:space="preserve">Plaque of </w:t>
      </w:r>
      <w:proofErr w:type="spellStart"/>
      <w:r w:rsidRPr="00333194">
        <w:rPr>
          <w:lang w:val="en-BZ"/>
        </w:rPr>
        <w:t>Reconization</w:t>
      </w:r>
      <w:proofErr w:type="spellEnd"/>
    </w:p>
    <w:p w:rsidR="00333194" w:rsidRPr="00333194" w:rsidRDefault="00333194" w:rsidP="00333194">
      <w:pPr>
        <w:numPr>
          <w:ilvl w:val="0"/>
          <w:numId w:val="25"/>
        </w:numPr>
        <w:tabs>
          <w:tab w:val="left" w:pos="1586"/>
        </w:tabs>
        <w:rPr>
          <w:lang w:val="en-BZ"/>
        </w:rPr>
      </w:pPr>
      <w:r w:rsidRPr="00333194">
        <w:rPr>
          <w:lang w:val="en-BZ"/>
        </w:rPr>
        <w:t>Letter of Appreciate featured on Webpage</w:t>
      </w:r>
    </w:p>
    <w:p w:rsidR="00333194" w:rsidRPr="00333194" w:rsidRDefault="00333194" w:rsidP="00333194">
      <w:pPr>
        <w:numPr>
          <w:ilvl w:val="0"/>
          <w:numId w:val="25"/>
        </w:numPr>
        <w:tabs>
          <w:tab w:val="left" w:pos="1586"/>
        </w:tabs>
        <w:rPr>
          <w:lang w:val="en-BZ"/>
        </w:rPr>
      </w:pPr>
      <w:r w:rsidRPr="00333194">
        <w:rPr>
          <w:i/>
          <w:iCs/>
        </w:rPr>
        <w:t>Pop up Shop Opportunity</w:t>
      </w:r>
    </w:p>
    <w:p w:rsidR="00333194" w:rsidRDefault="00333194" w:rsidP="00333194">
      <w:pPr>
        <w:tabs>
          <w:tab w:val="left" w:pos="1586"/>
        </w:tabs>
        <w:rPr>
          <w:lang w:val="en-BZ"/>
        </w:rPr>
      </w:pPr>
    </w:p>
    <w:p w:rsidR="00333194" w:rsidRDefault="00333194" w:rsidP="00333194">
      <w:pPr>
        <w:tabs>
          <w:tab w:val="left" w:pos="1586"/>
        </w:tabs>
        <w:rPr>
          <w:lang w:val="en-BZ"/>
        </w:rPr>
      </w:pPr>
    </w:p>
    <w:p w:rsidR="00333194" w:rsidRPr="00333194" w:rsidRDefault="00333194" w:rsidP="008C1E17">
      <w:pPr>
        <w:tabs>
          <w:tab w:val="left" w:pos="1586"/>
        </w:tabs>
        <w:rPr>
          <w:lang w:val="en-BZ"/>
        </w:rPr>
      </w:pPr>
      <w:r w:rsidRPr="00333194">
        <w:rPr>
          <w:lang w:val="en-BZ"/>
        </w:rPr>
        <w:t>Alley Cat $2000</w:t>
      </w:r>
    </w:p>
    <w:p w:rsidR="00333194" w:rsidRPr="00333194" w:rsidRDefault="00333194" w:rsidP="008C1E17">
      <w:pPr>
        <w:numPr>
          <w:ilvl w:val="0"/>
          <w:numId w:val="26"/>
        </w:numPr>
        <w:tabs>
          <w:tab w:val="left" w:pos="1586"/>
        </w:tabs>
        <w:rPr>
          <w:lang w:val="en-BZ"/>
        </w:rPr>
      </w:pPr>
      <w:r w:rsidRPr="00333194">
        <w:rPr>
          <w:lang w:val="en-BZ"/>
        </w:rPr>
        <w:t>Letter of Appreciate featured on Webpage</w:t>
      </w:r>
    </w:p>
    <w:p w:rsidR="00333194" w:rsidRPr="00333194" w:rsidRDefault="00333194" w:rsidP="008C1E17">
      <w:pPr>
        <w:numPr>
          <w:ilvl w:val="0"/>
          <w:numId w:val="26"/>
        </w:numPr>
        <w:tabs>
          <w:tab w:val="left" w:pos="1586"/>
        </w:tabs>
        <w:rPr>
          <w:lang w:val="en-BZ"/>
        </w:rPr>
      </w:pPr>
      <w:r w:rsidRPr="00333194">
        <w:rPr>
          <w:lang w:val="en-BZ"/>
        </w:rPr>
        <w:t xml:space="preserve">Plaque of </w:t>
      </w:r>
      <w:proofErr w:type="spellStart"/>
      <w:r w:rsidRPr="00333194">
        <w:rPr>
          <w:lang w:val="en-BZ"/>
        </w:rPr>
        <w:t>Reconization</w:t>
      </w:r>
      <w:proofErr w:type="spellEnd"/>
    </w:p>
    <w:p w:rsidR="00333194" w:rsidRDefault="00333194" w:rsidP="008C1E17">
      <w:pPr>
        <w:numPr>
          <w:ilvl w:val="0"/>
          <w:numId w:val="26"/>
        </w:numPr>
        <w:tabs>
          <w:tab w:val="left" w:pos="1586"/>
        </w:tabs>
        <w:rPr>
          <w:lang w:val="en-BZ"/>
        </w:rPr>
      </w:pPr>
      <w:r w:rsidRPr="00333194">
        <w:rPr>
          <w:lang w:val="en-BZ"/>
        </w:rPr>
        <w:t>Corporate Logo Display</w:t>
      </w:r>
    </w:p>
    <w:p w:rsidR="00333194" w:rsidRDefault="00333194" w:rsidP="00333194">
      <w:pPr>
        <w:tabs>
          <w:tab w:val="left" w:pos="1586"/>
        </w:tabs>
        <w:ind w:left="1440"/>
        <w:rPr>
          <w:lang w:val="en-BZ"/>
        </w:rPr>
      </w:pPr>
    </w:p>
    <w:p w:rsidR="00333194" w:rsidRPr="00333194" w:rsidRDefault="00333194" w:rsidP="008C1E17">
      <w:pPr>
        <w:tabs>
          <w:tab w:val="left" w:pos="1586"/>
        </w:tabs>
        <w:rPr>
          <w:lang w:val="en-BZ"/>
        </w:rPr>
      </w:pPr>
      <w:r w:rsidRPr="00333194">
        <w:rPr>
          <w:lang w:val="en-BZ"/>
        </w:rPr>
        <w:t>Alley Hero $1000</w:t>
      </w:r>
    </w:p>
    <w:p w:rsidR="00333194" w:rsidRPr="00333194" w:rsidRDefault="00333194" w:rsidP="008C1E17">
      <w:pPr>
        <w:numPr>
          <w:ilvl w:val="1"/>
          <w:numId w:val="27"/>
        </w:numPr>
        <w:tabs>
          <w:tab w:val="clear" w:pos="1440"/>
          <w:tab w:val="num" w:pos="720"/>
          <w:tab w:val="left" w:pos="1586"/>
        </w:tabs>
        <w:ind w:left="720"/>
        <w:rPr>
          <w:lang w:val="en-BZ"/>
        </w:rPr>
      </w:pPr>
      <w:r w:rsidRPr="00333194">
        <w:rPr>
          <w:lang w:val="en-BZ"/>
        </w:rPr>
        <w:t xml:space="preserve">Plaque of </w:t>
      </w:r>
      <w:proofErr w:type="spellStart"/>
      <w:r w:rsidRPr="00333194">
        <w:rPr>
          <w:lang w:val="en-BZ"/>
        </w:rPr>
        <w:t>Reconization</w:t>
      </w:r>
      <w:proofErr w:type="spellEnd"/>
    </w:p>
    <w:p w:rsidR="00333194" w:rsidRPr="00333194" w:rsidRDefault="00333194" w:rsidP="008C1E17">
      <w:pPr>
        <w:numPr>
          <w:ilvl w:val="1"/>
          <w:numId w:val="27"/>
        </w:numPr>
        <w:tabs>
          <w:tab w:val="clear" w:pos="1440"/>
          <w:tab w:val="num" w:pos="720"/>
          <w:tab w:val="left" w:pos="1586"/>
        </w:tabs>
        <w:ind w:left="720"/>
        <w:rPr>
          <w:lang w:val="en-BZ"/>
        </w:rPr>
      </w:pPr>
      <w:r w:rsidRPr="00333194">
        <w:rPr>
          <w:lang w:val="en-BZ"/>
        </w:rPr>
        <w:t>Letter of Appreciate featured on Webpage</w:t>
      </w:r>
    </w:p>
    <w:p w:rsidR="00333194" w:rsidRDefault="00333194" w:rsidP="008C1E17">
      <w:pPr>
        <w:tabs>
          <w:tab w:val="left" w:pos="1586"/>
        </w:tabs>
        <w:rPr>
          <w:lang w:val="en-BZ"/>
        </w:rPr>
      </w:pPr>
    </w:p>
    <w:p w:rsidR="00333194" w:rsidRDefault="00333194" w:rsidP="008C1E17">
      <w:pPr>
        <w:tabs>
          <w:tab w:val="left" w:pos="1586"/>
        </w:tabs>
        <w:rPr>
          <w:lang w:val="en-BZ"/>
        </w:rPr>
      </w:pPr>
      <w:r w:rsidRPr="00333194">
        <w:rPr>
          <w:lang w:val="en-BZ"/>
        </w:rPr>
        <w:t>Alley Partner$500 or Less</w:t>
      </w:r>
    </w:p>
    <w:p w:rsidR="00333194" w:rsidRPr="00333194" w:rsidRDefault="00333194" w:rsidP="008C1E17">
      <w:pPr>
        <w:numPr>
          <w:ilvl w:val="0"/>
          <w:numId w:val="28"/>
        </w:numPr>
        <w:tabs>
          <w:tab w:val="left" w:pos="1586"/>
        </w:tabs>
        <w:rPr>
          <w:lang w:val="en-BZ"/>
        </w:rPr>
      </w:pPr>
      <w:bookmarkStart w:id="0" w:name="_GoBack"/>
      <w:r w:rsidRPr="00333194">
        <w:rPr>
          <w:lang w:val="en-BZ"/>
        </w:rPr>
        <w:t xml:space="preserve">Plaque of </w:t>
      </w:r>
      <w:proofErr w:type="spellStart"/>
      <w:r w:rsidRPr="00333194">
        <w:rPr>
          <w:lang w:val="en-BZ"/>
        </w:rPr>
        <w:t>Reconization</w:t>
      </w:r>
      <w:proofErr w:type="spellEnd"/>
    </w:p>
    <w:bookmarkEnd w:id="0"/>
    <w:p w:rsidR="00333194" w:rsidRPr="00333194" w:rsidRDefault="00333194" w:rsidP="00333194">
      <w:pPr>
        <w:tabs>
          <w:tab w:val="left" w:pos="1586"/>
        </w:tabs>
        <w:ind w:left="1440"/>
        <w:rPr>
          <w:lang w:val="en-BZ"/>
        </w:rPr>
      </w:pPr>
    </w:p>
    <w:p w:rsidR="00333194" w:rsidRPr="00333194" w:rsidRDefault="00333194" w:rsidP="00333194">
      <w:pPr>
        <w:tabs>
          <w:tab w:val="left" w:pos="1586"/>
        </w:tabs>
        <w:rPr>
          <w:lang w:val="en-BZ"/>
        </w:rPr>
      </w:pPr>
    </w:p>
    <w:p w:rsidR="00333194" w:rsidRPr="00333194" w:rsidRDefault="00333194" w:rsidP="00333194">
      <w:pPr>
        <w:tabs>
          <w:tab w:val="left" w:pos="1586"/>
        </w:tabs>
        <w:rPr>
          <w:lang w:val="en-BZ"/>
        </w:rPr>
      </w:pPr>
    </w:p>
    <w:p w:rsidR="00333194" w:rsidRPr="00A77361" w:rsidRDefault="00333194" w:rsidP="00A77361">
      <w:pPr>
        <w:tabs>
          <w:tab w:val="left" w:pos="1586"/>
        </w:tabs>
      </w:pPr>
    </w:p>
    <w:sectPr w:rsidR="00333194" w:rsidRPr="00A77361" w:rsidSect="00A77361">
      <w:headerReference w:type="default" r:id="rId10"/>
      <w:footerReference w:type="default" r:id="rId11"/>
      <w:pgSz w:w="12240" w:h="15840"/>
      <w:pgMar w:top="1440" w:right="1440" w:bottom="1008" w:left="1440" w:header="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712C" w:rsidRDefault="00FD712C" w:rsidP="00C9238F">
      <w:pPr>
        <w:spacing w:after="0" w:line="240" w:lineRule="auto"/>
      </w:pPr>
      <w:r>
        <w:separator/>
      </w:r>
    </w:p>
  </w:endnote>
  <w:endnote w:type="continuationSeparator" w:id="0">
    <w:p w:rsidR="00FD712C" w:rsidRDefault="00FD712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7EFABFA-A080-43E3-B4DB-162AAA5ED0E2}"/>
    <w:embedBold r:id="rId2" w:fontKey="{D7A83FFE-ACF9-491A-B203-20E7A22928E1}"/>
    <w:embedItalic r:id="rId3" w:fontKey="{AAB9887C-694E-4134-A872-52E052752FC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792CCC6-B020-4624-BC65-AAC1F6D16B70}"/>
    <w:embedBold r:id="rId5" w:fontKey="{209EC63B-344B-4B61-BDED-4ED837C2D446}"/>
    <w:embedItalic r:id="rId6" w:fontKey="{33653AB6-F97E-4AD6-9432-2818C923E4E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FC8C224A-16A5-432E-BB9D-7D95338A821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BDE3768F-89E8-41DA-B5B3-F2FC5F30A7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:rsidTr="00C4167A">
      <w:tc>
        <w:tcPr>
          <w:tcW w:w="4675" w:type="dxa"/>
          <w:vAlign w:val="center"/>
        </w:tcPr>
        <w:p w:rsidR="00A77361" w:rsidRDefault="00A77361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  <w:p w:rsidR="00003212" w:rsidRPr="00003212" w:rsidRDefault="00A77361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Detroit </w:t>
          </w:r>
          <w:proofErr w:type="spellStart"/>
          <w:r>
            <w:rPr>
              <w:sz w:val="18"/>
              <w:szCs w:val="24"/>
            </w:rPr>
            <w:t>Ain’t</w:t>
          </w:r>
          <w:proofErr w:type="spellEnd"/>
          <w:r>
            <w:rPr>
              <w:sz w:val="18"/>
              <w:szCs w:val="24"/>
            </w:rPr>
            <w:t xml:space="preserve"> Violent It’s Sate</w:t>
          </w:r>
        </w:p>
      </w:tc>
      <w:tc>
        <w:tcPr>
          <w:tcW w:w="4675" w:type="dxa"/>
          <w:vAlign w:val="center"/>
        </w:tcPr>
        <w:p w:rsidR="00003212" w:rsidRPr="00003212" w:rsidRDefault="00A77361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>
                <wp:extent cx="953518" cy="379135"/>
                <wp:effectExtent l="0" t="0" r="0" b="190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ransparent logo.pn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0276" b="29963"/>
                        <a:stretch/>
                      </pic:blipFill>
                      <pic:spPr bwMode="auto">
                        <a:xfrm>
                          <a:off x="0" y="0"/>
                          <a:ext cx="954352" cy="3794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712C" w:rsidRDefault="00FD712C" w:rsidP="00C9238F">
      <w:pPr>
        <w:spacing w:after="0" w:line="240" w:lineRule="auto"/>
      </w:pPr>
      <w:r>
        <w:separator/>
      </w:r>
    </w:p>
  </w:footnote>
  <w:footnote w:type="continuationSeparator" w:id="0">
    <w:p w:rsidR="00FD712C" w:rsidRDefault="00FD712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361" w:rsidRPr="00C9238F" w:rsidRDefault="00A77361" w:rsidP="00A77361">
    <w:pPr>
      <w:pStyle w:val="NoSpacing"/>
      <w:tabs>
        <w:tab w:val="left" w:pos="8255"/>
      </w:tabs>
    </w:pPr>
    <w:r>
      <w:rPr>
        <w:noProof/>
      </w:rPr>
      <w:drawing>
        <wp:inline distT="0" distB="0" distL="0" distR="0">
          <wp:extent cx="1931487" cy="879777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ransparent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158" b="24314"/>
                  <a:stretch/>
                </pic:blipFill>
                <pic:spPr bwMode="auto">
                  <a:xfrm>
                    <a:off x="0" y="0"/>
                    <a:ext cx="1931487" cy="8797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Tax Id Number:82-4108356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BBC36F0"/>
    <w:multiLevelType w:val="hybridMultilevel"/>
    <w:tmpl w:val="868E7A7E"/>
    <w:lvl w:ilvl="0" w:tplc="C6FEA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0276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EEF4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0E03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BA51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ACB8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DE6D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EE77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9EC7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5A30B74"/>
    <w:multiLevelType w:val="hybridMultilevel"/>
    <w:tmpl w:val="1BEA4F96"/>
    <w:lvl w:ilvl="0" w:tplc="B492F4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B836E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D0DF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922C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5AA4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1A44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2674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12FC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305F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1D02580"/>
    <w:multiLevelType w:val="hybridMultilevel"/>
    <w:tmpl w:val="BD0AA4B2"/>
    <w:lvl w:ilvl="0" w:tplc="BF92FB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3CC1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840E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680A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9EFD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DAE8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F6D9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0425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04B2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CB7AD1"/>
    <w:multiLevelType w:val="hybridMultilevel"/>
    <w:tmpl w:val="DB98D3FE"/>
    <w:lvl w:ilvl="0" w:tplc="416E70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5282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6C97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0E81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028E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B831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9043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A296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A48C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3E630DAB"/>
    <w:multiLevelType w:val="hybridMultilevel"/>
    <w:tmpl w:val="2A8CA8CA"/>
    <w:lvl w:ilvl="0" w:tplc="D56296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DC94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E2A7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82F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6682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0231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7EB2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8605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F24A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5" w15:restartNumberingAfterBreak="0">
    <w:nsid w:val="4335085A"/>
    <w:multiLevelType w:val="hybridMultilevel"/>
    <w:tmpl w:val="132E4184"/>
    <w:lvl w:ilvl="0" w:tplc="B1CEB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88CD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F81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C4F0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C4DD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42DD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AC1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042A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2EE1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94D7AE9"/>
    <w:multiLevelType w:val="hybridMultilevel"/>
    <w:tmpl w:val="27F2B3EE"/>
    <w:lvl w:ilvl="0" w:tplc="6982FD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7A049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969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1AEB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C8B4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E62E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AC0A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9089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F80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7BF838B1"/>
    <w:multiLevelType w:val="hybridMultilevel"/>
    <w:tmpl w:val="15D053CA"/>
    <w:lvl w:ilvl="0" w:tplc="D57EBA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9AB8B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48D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A6F8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A672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80C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3CE8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C05B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0AE4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7"/>
  </w:num>
  <w:num w:numId="2">
    <w:abstractNumId w:val="11"/>
  </w:num>
  <w:num w:numId="3">
    <w:abstractNumId w:val="21"/>
  </w:num>
  <w:num w:numId="4">
    <w:abstractNumId w:val="18"/>
  </w:num>
  <w:num w:numId="5">
    <w:abstractNumId w:val="19"/>
  </w:num>
  <w:num w:numId="6">
    <w:abstractNumId w:val="26"/>
  </w:num>
  <w:num w:numId="7">
    <w:abstractNumId w:val="9"/>
  </w:num>
  <w:num w:numId="8">
    <w:abstractNumId w:val="16"/>
  </w:num>
  <w:num w:numId="9">
    <w:abstractNumId w:val="24"/>
  </w:num>
  <w:num w:numId="10">
    <w:abstractNumId w:val="2"/>
  </w:num>
  <w:num w:numId="11">
    <w:abstractNumId w:val="7"/>
  </w:num>
  <w:num w:numId="12">
    <w:abstractNumId w:val="0"/>
  </w:num>
  <w:num w:numId="13">
    <w:abstractNumId w:val="3"/>
  </w:num>
  <w:num w:numId="14">
    <w:abstractNumId w:val="14"/>
  </w:num>
  <w:num w:numId="15">
    <w:abstractNumId w:val="12"/>
  </w:num>
  <w:num w:numId="16">
    <w:abstractNumId w:val="22"/>
  </w:num>
  <w:num w:numId="17">
    <w:abstractNumId w:val="4"/>
  </w:num>
  <w:num w:numId="18">
    <w:abstractNumId w:val="29"/>
  </w:num>
  <w:num w:numId="19">
    <w:abstractNumId w:val="25"/>
  </w:num>
  <w:num w:numId="20">
    <w:abstractNumId w:val="20"/>
  </w:num>
  <w:num w:numId="21">
    <w:abstractNumId w:val="27"/>
  </w:num>
  <w:num w:numId="22">
    <w:abstractNumId w:val="6"/>
  </w:num>
  <w:num w:numId="23">
    <w:abstractNumId w:val="15"/>
  </w:num>
  <w:num w:numId="24">
    <w:abstractNumId w:val="8"/>
  </w:num>
  <w:num w:numId="25">
    <w:abstractNumId w:val="1"/>
  </w:num>
  <w:num w:numId="26">
    <w:abstractNumId w:val="23"/>
  </w:num>
  <w:num w:numId="27">
    <w:abstractNumId w:val="5"/>
  </w:num>
  <w:num w:numId="28">
    <w:abstractNumId w:val="28"/>
  </w:num>
  <w:num w:numId="29">
    <w:abstractNumId w:val="13"/>
  </w:num>
  <w:num w:numId="30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361"/>
    <w:rsid w:val="00003212"/>
    <w:rsid w:val="00052382"/>
    <w:rsid w:val="0006568A"/>
    <w:rsid w:val="00065A07"/>
    <w:rsid w:val="00076F0F"/>
    <w:rsid w:val="00084253"/>
    <w:rsid w:val="000D1F49"/>
    <w:rsid w:val="001727CA"/>
    <w:rsid w:val="002C56E6"/>
    <w:rsid w:val="002D3238"/>
    <w:rsid w:val="00333194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6A7BBB"/>
    <w:rsid w:val="00770F25"/>
    <w:rsid w:val="007A35A8"/>
    <w:rsid w:val="007B0A85"/>
    <w:rsid w:val="007C6A52"/>
    <w:rsid w:val="0082043E"/>
    <w:rsid w:val="00897670"/>
    <w:rsid w:val="008B0E32"/>
    <w:rsid w:val="008C1E17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77361"/>
    <w:rsid w:val="00AF6BFE"/>
    <w:rsid w:val="00B66338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C7475"/>
    <w:rsid w:val="00FD712C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51A5B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3331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0809">
          <w:marLeft w:val="36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8994">
          <w:marLeft w:val="36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2756">
          <w:marLeft w:val="36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7222">
          <w:marLeft w:val="36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2826">
          <w:marLeft w:val="36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6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7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89943">
          <w:marLeft w:val="36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15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7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1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4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4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3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84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6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6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67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1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3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8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5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4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88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fo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E7CAD4EE1674F12AF30A60F2291F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6BC81-8CB0-4C42-8FDA-54EC4A752433}"/>
      </w:docPartPr>
      <w:docPartBody>
        <w:p w:rsidR="00000000" w:rsidRDefault="000D5F00">
          <w:pPr>
            <w:pStyle w:val="4E7CAD4EE1674F12AF30A60F2291FD43"/>
          </w:pPr>
          <w:r w:rsidRPr="00576892">
            <w:t>First Name</w:t>
          </w:r>
        </w:p>
      </w:docPartBody>
    </w:docPart>
    <w:docPart>
      <w:docPartPr>
        <w:name w:val="3086C747772C4AD4A309B1DE75633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BED44-3445-4034-9802-E40695136959}"/>
      </w:docPartPr>
      <w:docPartBody>
        <w:p w:rsidR="00000000" w:rsidRDefault="000D5F00">
          <w:pPr>
            <w:pStyle w:val="3086C747772C4AD4A309B1DE75633E11"/>
          </w:pPr>
          <w:r w:rsidRPr="00576892">
            <w:t>Last Name</w:t>
          </w:r>
        </w:p>
      </w:docPartBody>
    </w:docPart>
    <w:docPart>
      <w:docPartPr>
        <w:name w:val="A19C4FFAA206431A9411CF34071276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768CE-D9AB-4BFC-8AE4-A6956EE84948}"/>
      </w:docPartPr>
      <w:docPartBody>
        <w:p w:rsidR="00000000" w:rsidRDefault="000D5F00">
          <w:pPr>
            <w:pStyle w:val="A19C4FFAA206431A9411CF34071276A5"/>
          </w:pPr>
          <w:r w:rsidRPr="00576892">
            <w:t>Address</w:t>
          </w:r>
        </w:p>
      </w:docPartBody>
    </w:docPart>
    <w:docPart>
      <w:docPartPr>
        <w:name w:val="BF66DD77C02C4A599236854D47DCD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CCB2BD-827A-4C00-B76A-6D4EC8F9E91E}"/>
      </w:docPartPr>
      <w:docPartBody>
        <w:p w:rsidR="00000000" w:rsidRDefault="000D5F00">
          <w:pPr>
            <w:pStyle w:val="BF66DD77C02C4A599236854D47DCDA08"/>
          </w:pPr>
          <w:r w:rsidRPr="00576892">
            <w:t>City/State/Zip</w:t>
          </w:r>
        </w:p>
      </w:docPartBody>
    </w:docPart>
    <w:docPart>
      <w:docPartPr>
        <w:name w:val="C20216816A8141059F637FD60D057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EFB0D-6291-4545-BACF-1C9AD0A30CC5}"/>
      </w:docPartPr>
      <w:docPartBody>
        <w:p w:rsidR="00000000" w:rsidRDefault="000D5F00">
          <w:pPr>
            <w:pStyle w:val="C20216816A8141059F637FD60D057381"/>
          </w:pPr>
          <w:r>
            <w:t xml:space="preserve">Home </w:t>
          </w:r>
          <w:r w:rsidRPr="00576892">
            <w:t>Phone</w:t>
          </w:r>
        </w:p>
      </w:docPartBody>
    </w:docPart>
    <w:docPart>
      <w:docPartPr>
        <w:name w:val="72F3F2366B1545EDAFA245AAF9382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1B03A-FD8F-4E0D-95CB-2185EA41C50F}"/>
      </w:docPartPr>
      <w:docPartBody>
        <w:p w:rsidR="00000000" w:rsidRDefault="000D5F00">
          <w:pPr>
            <w:pStyle w:val="72F3F2366B1545EDAFA245AAF938260B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674D4878F4BB4A338B098E006FDA7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6F8F80-DC21-40C0-B76F-0EE912C2FC68}"/>
      </w:docPartPr>
      <w:docPartBody>
        <w:p w:rsidR="00000000" w:rsidRDefault="000D5F00">
          <w:pPr>
            <w:pStyle w:val="674D4878F4BB4A338B098E006FDA73FC"/>
          </w:pPr>
          <w:r w:rsidRPr="00576892">
            <w:t>Email</w:t>
          </w:r>
        </w:p>
      </w:docPartBody>
    </w:docPart>
    <w:docPart>
      <w:docPartPr>
        <w:name w:val="520A7B16F91A4F6FAE80A5CB54376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C3647-358B-4CCD-A69F-C4C6D71D61E7}"/>
      </w:docPartPr>
      <w:docPartBody>
        <w:p w:rsidR="00000000" w:rsidRDefault="000D5F00">
          <w:pPr>
            <w:pStyle w:val="520A7B16F91A4F6FAE80A5CB543762BA"/>
          </w:pPr>
          <w:r w:rsidRPr="00576892">
            <w:t>Enclosed is my tax-deductible gift of</w:t>
          </w:r>
        </w:p>
      </w:docPartBody>
    </w:docPart>
    <w:docPart>
      <w:docPartPr>
        <w:name w:val="D0FCCE4819584BCEB657CD455447F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58B807-85AB-41B6-A8C5-20D036FA0375}"/>
      </w:docPartPr>
      <w:docPartBody>
        <w:p w:rsidR="00000000" w:rsidRDefault="000D5F00">
          <w:pPr>
            <w:pStyle w:val="D0FCCE4819584BCEB657CD455447FE36"/>
          </w:pPr>
          <w:r w:rsidRPr="00576892">
            <w:t>I would like my donation applied toward:</w:t>
          </w:r>
        </w:p>
      </w:docPartBody>
    </w:docPart>
    <w:docPart>
      <w:docPartPr>
        <w:name w:val="2FF2F16446D04FB3BBA22341D25B24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CF0615-2C9F-417D-875D-D11FB6C858C9}"/>
      </w:docPartPr>
      <w:docPartBody>
        <w:p w:rsidR="00000000" w:rsidRDefault="000D5F00">
          <w:pPr>
            <w:pStyle w:val="2FF2F16446D04FB3BBA22341D25B24D6"/>
          </w:pPr>
          <w:r w:rsidRPr="00576892">
            <w:t xml:space="preserve">Please make checks, corporate matches, and other </w:t>
          </w:r>
          <w:r w:rsidRPr="00576892">
            <w:t>donations payable to:</w:t>
          </w:r>
        </w:p>
      </w:docPartBody>
    </w:docPart>
    <w:docPart>
      <w:docPartPr>
        <w:name w:val="0C5A241130D5418D816405E0C3C7A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7DA82-4EF0-4798-88C0-1B27ED4E9E6C}"/>
      </w:docPartPr>
      <w:docPartBody>
        <w:p w:rsidR="00000000" w:rsidRDefault="000D5F00">
          <w:pPr>
            <w:pStyle w:val="0C5A241130D5418D816405E0C3C7ABA8"/>
          </w:pPr>
          <w:r w:rsidRPr="00354B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FECD8C01A444CE9494EBA3A6ED9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2C236-139C-40C3-88BC-9C4C9E2B7254}"/>
      </w:docPartPr>
      <w:docPartBody>
        <w:p w:rsidR="00000000" w:rsidRDefault="000D5F00">
          <w:pPr>
            <w:pStyle w:val="EEFECD8C01A444CE9494EBA3A6ED9063"/>
          </w:pPr>
          <w:r w:rsidRPr="00576892">
            <w:t>Branding/Logo</w:t>
          </w:r>
        </w:p>
      </w:docPartBody>
    </w:docPart>
    <w:docPart>
      <w:docPartPr>
        <w:name w:val="74B0FF18E0A74460A0D6ADD7274EA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72FF9-14F2-43DD-BAC9-07DE27B414B0}"/>
      </w:docPartPr>
      <w:docPartBody>
        <w:p w:rsidR="00000000" w:rsidRDefault="000D5F00">
          <w:pPr>
            <w:pStyle w:val="74B0FF18E0A74460A0D6ADD7274EA5A4"/>
          </w:pPr>
          <w:r w:rsidRPr="00576892">
            <w:t>Please keep my donation confidential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F00"/>
    <w:rsid w:val="000D5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BZ" w:eastAsia="en-B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E7CAD4EE1674F12AF30A60F2291FD43">
    <w:name w:val="4E7CAD4EE1674F12AF30A60F2291FD43"/>
  </w:style>
  <w:style w:type="paragraph" w:customStyle="1" w:styleId="3086C747772C4AD4A309B1DE75633E11">
    <w:name w:val="3086C747772C4AD4A309B1DE75633E11"/>
  </w:style>
  <w:style w:type="paragraph" w:customStyle="1" w:styleId="A19C4FFAA206431A9411CF34071276A5">
    <w:name w:val="A19C4FFAA206431A9411CF34071276A5"/>
  </w:style>
  <w:style w:type="paragraph" w:customStyle="1" w:styleId="BF66DD77C02C4A599236854D47DCDA08">
    <w:name w:val="BF66DD77C02C4A599236854D47DCDA08"/>
  </w:style>
  <w:style w:type="paragraph" w:customStyle="1" w:styleId="C20216816A8141059F637FD60D057381">
    <w:name w:val="C20216816A8141059F637FD60D057381"/>
  </w:style>
  <w:style w:type="paragraph" w:customStyle="1" w:styleId="72F3F2366B1545EDAFA245AAF938260B">
    <w:name w:val="72F3F2366B1545EDAFA245AAF938260B"/>
  </w:style>
  <w:style w:type="paragraph" w:customStyle="1" w:styleId="674D4878F4BB4A338B098E006FDA73FC">
    <w:name w:val="674D4878F4BB4A338B098E006FDA73FC"/>
  </w:style>
  <w:style w:type="paragraph" w:customStyle="1" w:styleId="520A7B16F91A4F6FAE80A5CB543762BA">
    <w:name w:val="520A7B16F91A4F6FAE80A5CB543762BA"/>
  </w:style>
  <w:style w:type="paragraph" w:customStyle="1" w:styleId="D0FCCE4819584BCEB657CD455447FE36">
    <w:name w:val="D0FCCE4819584BCEB657CD455447FE36"/>
  </w:style>
  <w:style w:type="paragraph" w:customStyle="1" w:styleId="2FF2F16446D04FB3BBA22341D25B24D6">
    <w:name w:val="2FF2F16446D04FB3BBA22341D25B24D6"/>
  </w:style>
  <w:style w:type="paragraph" w:customStyle="1" w:styleId="6243EB94A76940178F8517B303ABE8FE">
    <w:name w:val="6243EB94A76940178F8517B303ABE8F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C5A241130D5418D816405E0C3C7ABA8">
    <w:name w:val="0C5A241130D5418D816405E0C3C7ABA8"/>
  </w:style>
  <w:style w:type="paragraph" w:customStyle="1" w:styleId="EEFECD8C01A444CE9494EBA3A6ED9063">
    <w:name w:val="EEFECD8C01A444CE9494EBA3A6ED9063"/>
  </w:style>
  <w:style w:type="paragraph" w:customStyle="1" w:styleId="74B0FF18E0A74460A0D6ADD7274EA5A4">
    <w:name w:val="74B0FF18E0A74460A0D6ADD7274EA5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3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2018-10-30T06:30:00Z</dcterms:created>
  <dcterms:modified xsi:type="dcterms:W3CDTF">2018-10-30T07:08:00Z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